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51226" w14:textId="010DC96A" w:rsidR="00685117" w:rsidRDefault="00685117" w:rsidP="00E47672">
      <w:pPr>
        <w:spacing w:before="0" w:after="240"/>
      </w:pPr>
    </w:p>
    <w:tbl>
      <w:tblPr>
        <w:tblW w:w="11520" w:type="dxa"/>
        <w:tblLayout w:type="fixed"/>
        <w:tblLook w:val="0600" w:firstRow="0" w:lastRow="0" w:firstColumn="0" w:lastColumn="0" w:noHBand="1" w:noVBand="1"/>
      </w:tblPr>
      <w:tblGrid>
        <w:gridCol w:w="11520"/>
      </w:tblGrid>
      <w:tr w:rsidR="00E47672" w14:paraId="39AC82B6" w14:textId="77777777" w:rsidTr="0091303D">
        <w:trPr>
          <w:trHeight w:val="726"/>
        </w:trPr>
        <w:tc>
          <w:tcPr>
            <w:tcW w:w="11520" w:type="dxa"/>
          </w:tcPr>
          <w:p w14:paraId="3ED62DEC" w14:textId="1D2A5D77" w:rsidR="00E47672" w:rsidRPr="00E47672" w:rsidRDefault="00D72CAA" w:rsidP="00004F18">
            <w:pPr>
              <w:pStyle w:val="Title"/>
              <w:ind w:left="0"/>
            </w:pPr>
            <w:bookmarkStart w:id="0" w:name="_Toc321147011"/>
            <w:bookmarkStart w:id="1" w:name="_Toc318189312"/>
            <w:bookmarkStart w:id="2" w:name="_Toc318188327"/>
            <w:bookmarkStart w:id="3" w:name="_Toc318188227"/>
            <w:bookmarkStart w:id="4" w:name="_Toc321147149"/>
            <w:r>
              <w:rPr>
                <w:noProof/>
              </w:rPr>
              <w:drawing>
                <wp:anchor distT="0" distB="0" distL="114300" distR="114300" simplePos="0" relativeHeight="251659264" behindDoc="0" locked="0" layoutInCell="1" allowOverlap="1" wp14:anchorId="70313CA1" wp14:editId="6B1A2BBE">
                  <wp:simplePos x="0" y="0"/>
                  <wp:positionH relativeFrom="column">
                    <wp:posOffset>-518160</wp:posOffset>
                  </wp:positionH>
                  <wp:positionV relativeFrom="paragraph">
                    <wp:posOffset>-795655</wp:posOffset>
                  </wp:positionV>
                  <wp:extent cx="7749540" cy="4037965"/>
                  <wp:effectExtent l="0" t="0" r="3810" b="635"/>
                  <wp:wrapNone/>
                  <wp:docPr id="10300162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1628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749540" cy="4037965"/>
                          </a:xfrm>
                          <a:prstGeom prst="rect">
                            <a:avLst/>
                          </a:prstGeom>
                        </pic:spPr>
                      </pic:pic>
                    </a:graphicData>
                  </a:graphic>
                  <wp14:sizeRelH relativeFrom="page">
                    <wp14:pctWidth>0</wp14:pctWidth>
                  </wp14:sizeRelH>
                  <wp14:sizeRelV relativeFrom="page">
                    <wp14:pctHeight>0</wp14:pctHeight>
                  </wp14:sizeRelV>
                </wp:anchor>
              </w:drawing>
            </w:r>
          </w:p>
        </w:tc>
      </w:tr>
      <w:tr w:rsidR="00E47672" w14:paraId="10D91186" w14:textId="77777777" w:rsidTr="0091303D">
        <w:trPr>
          <w:trHeight w:val="726"/>
        </w:trPr>
        <w:tc>
          <w:tcPr>
            <w:tcW w:w="11520" w:type="dxa"/>
          </w:tcPr>
          <w:p w14:paraId="2A1F6100" w14:textId="4FD88C1A" w:rsidR="00E47672" w:rsidRPr="00206B7B" w:rsidRDefault="00E47672" w:rsidP="00004F18">
            <w:pPr>
              <w:pStyle w:val="Subtitle"/>
              <w:ind w:left="0"/>
            </w:pPr>
          </w:p>
        </w:tc>
      </w:tr>
      <w:tr w:rsidR="00E47672" w14:paraId="7E05D871" w14:textId="77777777" w:rsidTr="0091303D">
        <w:trPr>
          <w:trHeight w:val="8091"/>
        </w:trPr>
        <w:tc>
          <w:tcPr>
            <w:tcW w:w="11520" w:type="dxa"/>
          </w:tcPr>
          <w:p w14:paraId="09F10AFE" w14:textId="77777777" w:rsidR="00E47672" w:rsidRDefault="00E47672" w:rsidP="00004F18">
            <w:pPr>
              <w:pStyle w:val="ContactInfo"/>
              <w:ind w:left="0"/>
              <w:rPr>
                <w:b/>
                <w:bCs w:val="0"/>
              </w:rPr>
            </w:pPr>
          </w:p>
          <w:p w14:paraId="07902D09" w14:textId="77777777" w:rsidR="008A2339" w:rsidRDefault="008A2339" w:rsidP="00004F18">
            <w:pPr>
              <w:pStyle w:val="ContactInfo"/>
              <w:ind w:left="0"/>
              <w:rPr>
                <w:b/>
                <w:bCs w:val="0"/>
              </w:rPr>
            </w:pPr>
          </w:p>
          <w:p w14:paraId="7B04D035" w14:textId="77777777" w:rsidR="008A2339" w:rsidRDefault="008A2339" w:rsidP="00004F18">
            <w:pPr>
              <w:pStyle w:val="ContactInfo"/>
              <w:ind w:left="0"/>
              <w:rPr>
                <w:b/>
                <w:bCs w:val="0"/>
              </w:rPr>
            </w:pPr>
          </w:p>
          <w:p w14:paraId="62C8AC63" w14:textId="77777777" w:rsidR="008A2339" w:rsidRDefault="008A2339" w:rsidP="00004F18">
            <w:pPr>
              <w:pStyle w:val="ContactInfo"/>
              <w:ind w:left="0"/>
              <w:rPr>
                <w:b/>
                <w:bCs w:val="0"/>
              </w:rPr>
            </w:pPr>
          </w:p>
          <w:p w14:paraId="1B96FCD0" w14:textId="77777777" w:rsidR="008A2339" w:rsidRDefault="008A2339" w:rsidP="00004F18">
            <w:pPr>
              <w:pStyle w:val="ContactInfo"/>
              <w:ind w:left="0"/>
              <w:rPr>
                <w:b/>
                <w:bCs w:val="0"/>
              </w:rPr>
            </w:pPr>
          </w:p>
          <w:p w14:paraId="26AF8244" w14:textId="77777777" w:rsidR="008A2339" w:rsidRDefault="008A2339" w:rsidP="00004F18">
            <w:pPr>
              <w:pStyle w:val="ContactInfo"/>
              <w:ind w:left="0"/>
              <w:rPr>
                <w:b/>
                <w:bCs w:val="0"/>
              </w:rPr>
            </w:pPr>
          </w:p>
          <w:p w14:paraId="4D4DAAFB" w14:textId="77777777" w:rsidR="008A2339" w:rsidRDefault="008A2339" w:rsidP="00004F18">
            <w:pPr>
              <w:pStyle w:val="ContactInfo"/>
              <w:ind w:left="0"/>
              <w:rPr>
                <w:b/>
                <w:bCs w:val="0"/>
              </w:rPr>
            </w:pPr>
          </w:p>
          <w:p w14:paraId="1AB77EA7" w14:textId="77777777" w:rsidR="00453A29" w:rsidRDefault="00377B11" w:rsidP="00453A29">
            <w:pPr>
              <w:pStyle w:val="ContactInfo"/>
              <w:ind w:left="0"/>
              <w:jc w:val="center"/>
              <w:rPr>
                <w:b/>
                <w:bCs w:val="0"/>
                <w:color w:val="auto"/>
                <w:sz w:val="48"/>
                <w:szCs w:val="48"/>
              </w:rPr>
            </w:pPr>
            <w:r w:rsidRPr="00561691">
              <w:rPr>
                <w:b/>
                <w:bCs w:val="0"/>
                <w:color w:val="auto"/>
                <w:sz w:val="48"/>
                <w:szCs w:val="48"/>
              </w:rPr>
              <w:t>“</w:t>
            </w:r>
            <w:r w:rsidR="00453A29">
              <w:rPr>
                <w:b/>
                <w:bCs w:val="0"/>
                <w:color w:val="auto"/>
                <w:sz w:val="48"/>
                <w:szCs w:val="48"/>
              </w:rPr>
              <w:t>By Faith: Noah”</w:t>
            </w:r>
          </w:p>
          <w:p w14:paraId="6126A6DA" w14:textId="77777777" w:rsidR="000711EA" w:rsidRDefault="00453A29" w:rsidP="00453A29">
            <w:pPr>
              <w:pStyle w:val="ContactInfo"/>
              <w:ind w:left="0"/>
              <w:jc w:val="center"/>
              <w:rPr>
                <w:b/>
                <w:bCs w:val="0"/>
                <w:color w:val="auto"/>
                <w:sz w:val="48"/>
                <w:szCs w:val="48"/>
              </w:rPr>
            </w:pPr>
            <w:r>
              <w:rPr>
                <w:b/>
                <w:bCs w:val="0"/>
                <w:color w:val="auto"/>
                <w:sz w:val="48"/>
                <w:szCs w:val="48"/>
              </w:rPr>
              <w:t>hebrews 11:7</w:t>
            </w:r>
          </w:p>
          <w:p w14:paraId="682A3BB2" w14:textId="77777777" w:rsidR="000711EA" w:rsidRDefault="000711EA" w:rsidP="00453A29">
            <w:pPr>
              <w:pStyle w:val="ContactInfo"/>
              <w:ind w:left="0"/>
              <w:jc w:val="center"/>
              <w:rPr>
                <w:b/>
                <w:bCs w:val="0"/>
                <w:color w:val="auto"/>
                <w:sz w:val="48"/>
                <w:szCs w:val="48"/>
              </w:rPr>
            </w:pPr>
          </w:p>
          <w:p w14:paraId="31915623" w14:textId="77777777" w:rsidR="008A2339" w:rsidRDefault="00424DB5" w:rsidP="008C52CA">
            <w:pPr>
              <w:rPr>
                <w:b/>
                <w:bCs/>
                <w:i/>
                <w:iCs/>
                <w:sz w:val="28"/>
                <w:szCs w:val="28"/>
              </w:rPr>
            </w:pPr>
            <w:r w:rsidRPr="00424DB5">
              <w:rPr>
                <w:b/>
                <w:bCs/>
                <w:i/>
                <w:iCs/>
                <w:sz w:val="28"/>
                <w:szCs w:val="28"/>
              </w:rPr>
              <w:t>“</w:t>
            </w:r>
            <w:r w:rsidR="008C52CA" w:rsidRPr="00424DB5">
              <w:rPr>
                <w:b/>
                <w:bCs/>
                <w:i/>
                <w:iCs/>
                <w:sz w:val="28"/>
                <w:szCs w:val="28"/>
              </w:rPr>
              <w:t>By faith Noah, being warned by God concerning events as yet unseen, in reverent fear constructed an ark for the saving of his household. By this he condemned the world and became an heir of the righteousness that comes by faith.</w:t>
            </w:r>
            <w:r w:rsidRPr="00424DB5">
              <w:rPr>
                <w:b/>
                <w:bCs/>
                <w:i/>
                <w:iCs/>
                <w:sz w:val="28"/>
                <w:szCs w:val="28"/>
              </w:rPr>
              <w:t>”</w:t>
            </w:r>
          </w:p>
          <w:p w14:paraId="0097A601" w14:textId="77777777" w:rsidR="00424DB5" w:rsidRDefault="00424DB5" w:rsidP="008C52CA">
            <w:pPr>
              <w:rPr>
                <w:sz w:val="28"/>
                <w:szCs w:val="28"/>
              </w:rPr>
            </w:pPr>
          </w:p>
          <w:p w14:paraId="7281F0F5" w14:textId="43F5216A" w:rsidR="00424DB5" w:rsidRPr="00424DB5" w:rsidRDefault="00424DB5" w:rsidP="008C52CA">
            <w:pPr>
              <w:rPr>
                <w:sz w:val="28"/>
                <w:szCs w:val="28"/>
              </w:rPr>
            </w:pPr>
            <w:r>
              <w:rPr>
                <w:sz w:val="28"/>
                <w:szCs w:val="28"/>
              </w:rPr>
              <w:t>Can God use you to do something that has never been done before?  Do you trust God enough to obey?</w:t>
            </w:r>
          </w:p>
        </w:tc>
      </w:tr>
      <w:tr w:rsidR="00FE1397" w14:paraId="518A79D8" w14:textId="77777777" w:rsidTr="0091303D">
        <w:trPr>
          <w:trHeight w:val="726"/>
        </w:trPr>
        <w:tc>
          <w:tcPr>
            <w:tcW w:w="11520" w:type="dxa"/>
          </w:tcPr>
          <w:p w14:paraId="414D678E" w14:textId="4B61543F" w:rsidR="00FE1397" w:rsidRPr="00E47672" w:rsidRDefault="00FE1397" w:rsidP="00FD6556">
            <w:pPr>
              <w:pStyle w:val="ContactInfo"/>
              <w:jc w:val="center"/>
            </w:pPr>
          </w:p>
        </w:tc>
      </w:tr>
    </w:tbl>
    <w:p w14:paraId="5BDDA1CD" w14:textId="77777777" w:rsidR="00151463" w:rsidRDefault="00151463" w:rsidP="00B25067">
      <w:pPr>
        <w:jc w:val="center"/>
        <w:rPr>
          <w:i/>
          <w:iCs/>
          <w:sz w:val="24"/>
          <w:szCs w:val="24"/>
        </w:rPr>
      </w:pPr>
      <w:r w:rsidRPr="00AF41C1">
        <w:rPr>
          <w:i/>
          <w:iCs/>
          <w:sz w:val="24"/>
          <w:szCs w:val="24"/>
        </w:rPr>
        <w:t>“By faith Abel offered to God a more acceptable sacrifice than Cain, through which he was commended as righteous, God commending him by accepting his gifts. And through his faith, though he died, he still speaks. By faith Enoch was taken up so that he should not see death, and he was not found, because God had taken him. Now before he was taken he was commended as having pleased God.”</w:t>
      </w:r>
    </w:p>
    <w:p w14:paraId="3627A30C" w14:textId="724AC494" w:rsidR="00195D08" w:rsidRPr="00195D08" w:rsidRDefault="00CA2A7D" w:rsidP="00AF41C1">
      <w:pPr>
        <w:rPr>
          <w:sz w:val="24"/>
          <w:szCs w:val="24"/>
        </w:rPr>
      </w:pPr>
      <w:r>
        <w:rPr>
          <w:sz w:val="24"/>
          <w:szCs w:val="24"/>
        </w:rPr>
        <w:t xml:space="preserve">Is God pleased with your life?  Is your </w:t>
      </w:r>
      <w:r w:rsidR="00E427EC">
        <w:rPr>
          <w:sz w:val="24"/>
          <w:szCs w:val="24"/>
        </w:rPr>
        <w:t>service to God</w:t>
      </w:r>
      <w:r>
        <w:rPr>
          <w:sz w:val="24"/>
          <w:szCs w:val="24"/>
        </w:rPr>
        <w:t xml:space="preserve"> </w:t>
      </w:r>
      <w:r w:rsidR="0051164F">
        <w:rPr>
          <w:sz w:val="24"/>
          <w:szCs w:val="24"/>
        </w:rPr>
        <w:t xml:space="preserve">guided by faith or fear?  </w:t>
      </w:r>
      <w:r w:rsidR="00195D08">
        <w:rPr>
          <w:sz w:val="24"/>
          <w:szCs w:val="24"/>
        </w:rPr>
        <w:t>In this study, we will examine the lives of</w:t>
      </w:r>
      <w:r w:rsidR="000C1757">
        <w:rPr>
          <w:sz w:val="24"/>
          <w:szCs w:val="24"/>
        </w:rPr>
        <w:t xml:space="preserve"> </w:t>
      </w:r>
      <w:r w:rsidR="0007375A">
        <w:rPr>
          <w:sz w:val="24"/>
          <w:szCs w:val="24"/>
        </w:rPr>
        <w:t xml:space="preserve">the first </w:t>
      </w:r>
      <w:r w:rsidR="000C1757">
        <w:rPr>
          <w:sz w:val="24"/>
          <w:szCs w:val="24"/>
        </w:rPr>
        <w:t xml:space="preserve">two men </w:t>
      </w:r>
      <w:r w:rsidR="0007375A">
        <w:rPr>
          <w:sz w:val="24"/>
          <w:szCs w:val="24"/>
        </w:rPr>
        <w:t>commended for their faith</w:t>
      </w:r>
      <w:r w:rsidR="00247E01">
        <w:rPr>
          <w:sz w:val="24"/>
          <w:szCs w:val="24"/>
        </w:rPr>
        <w:t xml:space="preserve"> in </w:t>
      </w:r>
      <w:r w:rsidR="00E427EC">
        <w:rPr>
          <w:sz w:val="24"/>
          <w:szCs w:val="24"/>
        </w:rPr>
        <w:t>Hebrews 11</w:t>
      </w:r>
      <w:r w:rsidR="000C1757">
        <w:rPr>
          <w:sz w:val="24"/>
          <w:szCs w:val="24"/>
        </w:rPr>
        <w:t>:</w:t>
      </w:r>
      <w:r w:rsidR="00195D08">
        <w:rPr>
          <w:sz w:val="24"/>
          <w:szCs w:val="24"/>
        </w:rPr>
        <w:t xml:space="preserve"> Abel and Enoch</w:t>
      </w:r>
      <w:r w:rsidR="000C1757">
        <w:rPr>
          <w:sz w:val="24"/>
          <w:szCs w:val="24"/>
        </w:rPr>
        <w:t xml:space="preserve">.  </w:t>
      </w:r>
      <w:r w:rsidR="002E558B">
        <w:rPr>
          <w:sz w:val="24"/>
          <w:szCs w:val="24"/>
        </w:rPr>
        <w:t xml:space="preserve">We will seek to understand how </w:t>
      </w:r>
      <w:r w:rsidR="00242231">
        <w:rPr>
          <w:sz w:val="24"/>
          <w:szCs w:val="24"/>
        </w:rPr>
        <w:t>these men pleased God</w:t>
      </w:r>
      <w:r w:rsidR="002A3E57">
        <w:rPr>
          <w:sz w:val="24"/>
          <w:szCs w:val="24"/>
        </w:rPr>
        <w:t xml:space="preserve"> and how we can </w:t>
      </w:r>
      <w:r w:rsidR="000667D5">
        <w:rPr>
          <w:sz w:val="24"/>
          <w:szCs w:val="24"/>
        </w:rPr>
        <w:t>follow their examples to have the same testimony.</w:t>
      </w:r>
    </w:p>
    <w:p w14:paraId="43DD9647" w14:textId="11BC370C" w:rsidR="00D5413C" w:rsidRPr="004F26D7" w:rsidRDefault="00000000" w:rsidP="00AF41C1">
      <w:pPr>
        <w:pStyle w:val="Heading1"/>
        <w:numPr>
          <w:ilvl w:val="0"/>
          <w:numId w:val="21"/>
        </w:numPr>
      </w:pPr>
      <w:sdt>
        <w:sdtPr>
          <w:id w:val="-654603137"/>
          <w:placeholder>
            <w:docPart w:val="3DD2B639B077445DAD8ADD42E136C62F"/>
          </w:placeholder>
          <w15:appearance w15:val="hidden"/>
        </w:sdtPr>
        <w:sdtContent>
          <w:r w:rsidR="00AF41C1" w:rsidRPr="00AF41C1">
            <w:rPr>
              <w:color w:val="auto"/>
            </w:rPr>
            <w:t>Abel – Genesis 4:1-16</w:t>
          </w:r>
        </w:sdtContent>
      </w:sdt>
      <w:r w:rsidR="0074501E">
        <w:t xml:space="preserve"> </w:t>
      </w:r>
    </w:p>
    <w:bookmarkEnd w:id="0"/>
    <w:bookmarkEnd w:id="1"/>
    <w:bookmarkEnd w:id="2"/>
    <w:bookmarkEnd w:id="3"/>
    <w:bookmarkEnd w:id="4"/>
    <w:p w14:paraId="26DB0334" w14:textId="1B82C77E" w:rsidR="007B0D15" w:rsidRPr="00B50267" w:rsidRDefault="00FD6556" w:rsidP="00AF41C1">
      <w:pPr>
        <w:ind w:left="720"/>
        <w:rPr>
          <w:b/>
          <w:bCs/>
          <w:sz w:val="24"/>
          <w:szCs w:val="24"/>
        </w:rPr>
      </w:pPr>
      <w:r>
        <w:rPr>
          <w:sz w:val="24"/>
          <w:szCs w:val="24"/>
        </w:rPr>
        <w:t xml:space="preserve">In Genesis 4, </w:t>
      </w:r>
      <w:r w:rsidR="004F33BE">
        <w:rPr>
          <w:sz w:val="24"/>
          <w:szCs w:val="24"/>
        </w:rPr>
        <w:t xml:space="preserve">we are told that Abel and his brother Cain both offered sacrifices to God.  Cain’s offering </w:t>
      </w:r>
      <w:r w:rsidR="005A004E">
        <w:rPr>
          <w:sz w:val="24"/>
          <w:szCs w:val="24"/>
        </w:rPr>
        <w:t xml:space="preserve">was from the </w:t>
      </w:r>
      <w:r w:rsidR="005A004E">
        <w:rPr>
          <w:i/>
          <w:iCs/>
          <w:sz w:val="24"/>
          <w:szCs w:val="24"/>
        </w:rPr>
        <w:t xml:space="preserve">field, </w:t>
      </w:r>
      <w:r w:rsidR="005A004E">
        <w:rPr>
          <w:sz w:val="24"/>
          <w:szCs w:val="24"/>
        </w:rPr>
        <w:t xml:space="preserve">and Abel’s offering was from the </w:t>
      </w:r>
      <w:r w:rsidR="005A004E">
        <w:rPr>
          <w:i/>
          <w:iCs/>
          <w:sz w:val="24"/>
          <w:szCs w:val="24"/>
        </w:rPr>
        <w:t>flock.</w:t>
      </w:r>
      <w:r w:rsidR="00FD6411">
        <w:rPr>
          <w:i/>
          <w:iCs/>
          <w:sz w:val="24"/>
          <w:szCs w:val="24"/>
        </w:rPr>
        <w:t xml:space="preserve"> </w:t>
      </w:r>
      <w:r w:rsidR="00AF41C1" w:rsidRPr="00AF41C1">
        <w:rPr>
          <w:sz w:val="24"/>
          <w:szCs w:val="24"/>
        </w:rPr>
        <w:t>According to the narrative, God “had respect” for Abel’s offering, but not for Cain’s.</w:t>
      </w:r>
      <w:r w:rsidR="00AA0791">
        <w:rPr>
          <w:sz w:val="24"/>
          <w:szCs w:val="24"/>
        </w:rPr>
        <w:t xml:space="preserve">  Because his offering was not </w:t>
      </w:r>
      <w:r w:rsidR="00715EE4">
        <w:rPr>
          <w:sz w:val="24"/>
          <w:szCs w:val="24"/>
        </w:rPr>
        <w:t xml:space="preserve">respected like his brother’s, Cain allowed envy to </w:t>
      </w:r>
      <w:r w:rsidR="00766DBB">
        <w:rPr>
          <w:sz w:val="24"/>
          <w:szCs w:val="24"/>
        </w:rPr>
        <w:t>cause him to kill his brother.</w:t>
      </w:r>
      <w:r w:rsidR="00B50267">
        <w:rPr>
          <w:sz w:val="24"/>
          <w:szCs w:val="24"/>
        </w:rPr>
        <w:t xml:space="preserve">  </w:t>
      </w:r>
      <w:r w:rsidR="00B50267">
        <w:rPr>
          <w:b/>
          <w:bCs/>
          <w:sz w:val="24"/>
          <w:szCs w:val="24"/>
        </w:rPr>
        <w:t xml:space="preserve">Read </w:t>
      </w:r>
      <w:r w:rsidR="00773D71">
        <w:rPr>
          <w:b/>
          <w:bCs/>
          <w:sz w:val="24"/>
          <w:szCs w:val="24"/>
        </w:rPr>
        <w:t>Matthew 23:35 and Hebrews 12:24</w:t>
      </w:r>
    </w:p>
    <w:p w14:paraId="01D1FCB9" w14:textId="6B840970" w:rsidR="00AF41C1" w:rsidRDefault="00AF41C1" w:rsidP="00AF41C1">
      <w:pPr>
        <w:ind w:firstLine="720"/>
        <w:rPr>
          <w:b/>
          <w:bCs/>
          <w:sz w:val="24"/>
          <w:szCs w:val="24"/>
        </w:rPr>
      </w:pPr>
      <w:r w:rsidRPr="00AF41C1">
        <w:rPr>
          <w:b/>
          <w:bCs/>
          <w:sz w:val="24"/>
          <w:szCs w:val="24"/>
        </w:rPr>
        <w:t>Question 1:</w:t>
      </w:r>
      <w:r w:rsidRPr="00AF41C1">
        <w:rPr>
          <w:b/>
          <w:bCs/>
          <w:sz w:val="24"/>
          <w:szCs w:val="24"/>
        </w:rPr>
        <w:tab/>
        <w:t>Why did God accept Abel’s offering and not Cain’s?</w:t>
      </w:r>
    </w:p>
    <w:p w14:paraId="73B0804B" w14:textId="77777777" w:rsidR="00766DBB" w:rsidRPr="00766DBB" w:rsidRDefault="00766DBB" w:rsidP="00AF41C1">
      <w:pPr>
        <w:ind w:firstLine="720"/>
        <w:rPr>
          <w:sz w:val="24"/>
          <w:szCs w:val="24"/>
        </w:rPr>
      </w:pPr>
    </w:p>
    <w:p w14:paraId="6A40A706" w14:textId="0848BA8E" w:rsidR="00AF41C1" w:rsidRDefault="00AF41C1" w:rsidP="00AF41C1">
      <w:pPr>
        <w:numPr>
          <w:ilvl w:val="0"/>
          <w:numId w:val="21"/>
        </w:numPr>
        <w:rPr>
          <w:b/>
          <w:bCs/>
          <w:color w:val="auto"/>
          <w:sz w:val="30"/>
          <w:szCs w:val="30"/>
        </w:rPr>
      </w:pPr>
      <w:r w:rsidRPr="006656AC">
        <w:rPr>
          <w:b/>
          <w:bCs/>
          <w:color w:val="auto"/>
          <w:sz w:val="30"/>
          <w:szCs w:val="30"/>
        </w:rPr>
        <w:t>ENOCH – GENESIS 5:18-24</w:t>
      </w:r>
    </w:p>
    <w:p w14:paraId="78DE768B" w14:textId="100546B4" w:rsidR="006656AC" w:rsidRPr="0093306D" w:rsidRDefault="0001061F" w:rsidP="006656AC">
      <w:pPr>
        <w:ind w:left="720"/>
        <w:rPr>
          <w:b/>
          <w:bCs/>
          <w:sz w:val="24"/>
          <w:szCs w:val="24"/>
        </w:rPr>
      </w:pPr>
      <w:r>
        <w:rPr>
          <w:color w:val="auto"/>
          <w:sz w:val="24"/>
          <w:szCs w:val="24"/>
        </w:rPr>
        <w:t xml:space="preserve">According to Genesis </w:t>
      </w:r>
      <w:r w:rsidR="004D4F15">
        <w:rPr>
          <w:color w:val="auto"/>
          <w:sz w:val="24"/>
          <w:szCs w:val="24"/>
        </w:rPr>
        <w:t>5, Enoch</w:t>
      </w:r>
      <w:r w:rsidR="0054664A">
        <w:rPr>
          <w:color w:val="auto"/>
          <w:sz w:val="24"/>
          <w:szCs w:val="24"/>
        </w:rPr>
        <w:t xml:space="preserve"> was the father of Methus</w:t>
      </w:r>
      <w:r w:rsidR="005C76FA">
        <w:rPr>
          <w:color w:val="auto"/>
          <w:sz w:val="24"/>
          <w:szCs w:val="24"/>
        </w:rPr>
        <w:t>elah and</w:t>
      </w:r>
      <w:r w:rsidR="004D4F15">
        <w:rPr>
          <w:color w:val="auto"/>
          <w:sz w:val="24"/>
          <w:szCs w:val="24"/>
        </w:rPr>
        <w:t xml:space="preserve"> lived for a total of 365 years before he was “taken” by God.  </w:t>
      </w:r>
      <w:r w:rsidR="0093306D" w:rsidRPr="0093306D">
        <w:rPr>
          <w:b/>
          <w:bCs/>
          <w:sz w:val="24"/>
          <w:szCs w:val="24"/>
        </w:rPr>
        <w:t>Read Jude 1:14-</w:t>
      </w:r>
      <w:r w:rsidR="006C33CA">
        <w:rPr>
          <w:b/>
          <w:bCs/>
          <w:sz w:val="24"/>
          <w:szCs w:val="24"/>
        </w:rPr>
        <w:t>16</w:t>
      </w:r>
    </w:p>
    <w:p w14:paraId="54ECB7A4" w14:textId="3280B1F1" w:rsidR="00410026" w:rsidRPr="00582024" w:rsidRDefault="00623A80" w:rsidP="006656AC">
      <w:pPr>
        <w:ind w:left="720"/>
        <w:rPr>
          <w:b/>
          <w:bCs/>
          <w:sz w:val="24"/>
          <w:szCs w:val="24"/>
        </w:rPr>
      </w:pPr>
      <w:r w:rsidRPr="00582024">
        <w:rPr>
          <w:b/>
          <w:bCs/>
          <w:sz w:val="24"/>
          <w:szCs w:val="24"/>
        </w:rPr>
        <w:t>Question 2:</w:t>
      </w:r>
      <w:r w:rsidRPr="00582024">
        <w:rPr>
          <w:b/>
          <w:bCs/>
          <w:sz w:val="24"/>
          <w:szCs w:val="24"/>
        </w:rPr>
        <w:tab/>
      </w:r>
      <w:r w:rsidR="001966A6" w:rsidRPr="00582024">
        <w:rPr>
          <w:b/>
          <w:bCs/>
          <w:sz w:val="24"/>
          <w:szCs w:val="24"/>
        </w:rPr>
        <w:t xml:space="preserve">What was so unique about Enoch’s life that </w:t>
      </w:r>
      <w:r w:rsidR="0001061F" w:rsidRPr="00582024">
        <w:rPr>
          <w:b/>
          <w:bCs/>
          <w:sz w:val="24"/>
          <w:szCs w:val="24"/>
        </w:rPr>
        <w:t>God allowed him to avoid death?</w:t>
      </w:r>
    </w:p>
    <w:p w14:paraId="2DB1DF74" w14:textId="77777777" w:rsidR="00320B96" w:rsidRDefault="00320B96" w:rsidP="00320B96">
      <w:pPr>
        <w:rPr>
          <w:b/>
          <w:bCs/>
          <w:color w:val="auto"/>
          <w:sz w:val="24"/>
          <w:szCs w:val="24"/>
        </w:rPr>
      </w:pPr>
    </w:p>
    <w:p w14:paraId="35C6B280" w14:textId="02131D12" w:rsidR="00320B96" w:rsidRPr="00320B96" w:rsidRDefault="00F641F8" w:rsidP="00320B96">
      <w:pPr>
        <w:rPr>
          <w:b/>
          <w:bCs/>
          <w:color w:val="auto"/>
          <w:sz w:val="30"/>
          <w:szCs w:val="30"/>
        </w:rPr>
      </w:pPr>
      <w:r>
        <w:rPr>
          <w:b/>
          <w:bCs/>
          <w:color w:val="auto"/>
          <w:sz w:val="30"/>
          <w:szCs w:val="30"/>
        </w:rPr>
        <w:t>Personal Pond</w:t>
      </w:r>
      <w:r w:rsidR="000C4EFB">
        <w:rPr>
          <w:b/>
          <w:bCs/>
          <w:color w:val="auto"/>
          <w:sz w:val="30"/>
          <w:szCs w:val="30"/>
        </w:rPr>
        <w:t>ering:</w:t>
      </w:r>
    </w:p>
    <w:p w14:paraId="0AB7223A" w14:textId="53A0D96D" w:rsidR="00AF41C1" w:rsidRPr="000C4EFB" w:rsidRDefault="000C4EFB" w:rsidP="000C4EFB">
      <w:pPr>
        <w:pStyle w:val="ListParagraph"/>
        <w:numPr>
          <w:ilvl w:val="0"/>
          <w:numId w:val="21"/>
        </w:numPr>
        <w:rPr>
          <w:b/>
          <w:bCs/>
          <w:sz w:val="24"/>
          <w:szCs w:val="24"/>
        </w:rPr>
      </w:pPr>
      <w:r>
        <w:rPr>
          <w:sz w:val="24"/>
          <w:szCs w:val="24"/>
        </w:rPr>
        <w:t>What can I learn from Abel and Enoch to help me in my faith walk with God?</w:t>
      </w:r>
    </w:p>
    <w:p w14:paraId="1D028DE7" w14:textId="2B39F8C3" w:rsidR="000C4EFB" w:rsidRPr="00444C54" w:rsidRDefault="009938E7" w:rsidP="000C4EFB">
      <w:pPr>
        <w:pStyle w:val="ListParagraph"/>
        <w:numPr>
          <w:ilvl w:val="0"/>
          <w:numId w:val="21"/>
        </w:numPr>
        <w:rPr>
          <w:b/>
          <w:bCs/>
          <w:sz w:val="24"/>
          <w:szCs w:val="24"/>
        </w:rPr>
      </w:pPr>
      <w:r>
        <w:rPr>
          <w:sz w:val="24"/>
          <w:szCs w:val="24"/>
        </w:rPr>
        <w:t xml:space="preserve">How has my faith impacted my </w:t>
      </w:r>
      <w:r w:rsidR="00082257">
        <w:rPr>
          <w:sz w:val="24"/>
          <w:szCs w:val="24"/>
        </w:rPr>
        <w:t xml:space="preserve">life (decisions, relationships, priorities, </w:t>
      </w:r>
      <w:r w:rsidR="005B2390">
        <w:rPr>
          <w:sz w:val="24"/>
          <w:szCs w:val="24"/>
        </w:rPr>
        <w:t>philosophy, etc.)?</w:t>
      </w:r>
    </w:p>
    <w:p w14:paraId="7C854989" w14:textId="46A77B69" w:rsidR="00444C54" w:rsidRPr="00E87EC9" w:rsidRDefault="00444C54" w:rsidP="000C4EFB">
      <w:pPr>
        <w:pStyle w:val="ListParagraph"/>
        <w:numPr>
          <w:ilvl w:val="0"/>
          <w:numId w:val="21"/>
        </w:numPr>
        <w:rPr>
          <w:b/>
          <w:bCs/>
          <w:sz w:val="24"/>
          <w:szCs w:val="24"/>
        </w:rPr>
      </w:pPr>
      <w:r>
        <w:rPr>
          <w:sz w:val="24"/>
          <w:szCs w:val="24"/>
        </w:rPr>
        <w:t>Is God pleased with me?  Why or why not?</w:t>
      </w:r>
    </w:p>
    <w:p w14:paraId="07EB6FED" w14:textId="77777777" w:rsidR="00E87EC9" w:rsidRDefault="00E87EC9" w:rsidP="00E87EC9">
      <w:pPr>
        <w:rPr>
          <w:b/>
          <w:bCs/>
          <w:sz w:val="24"/>
          <w:szCs w:val="24"/>
        </w:rPr>
      </w:pPr>
    </w:p>
    <w:p w14:paraId="7F689C27" w14:textId="4CECD0E3" w:rsidR="00E87EC9" w:rsidRDefault="00E87EC9" w:rsidP="00E87EC9">
      <w:pPr>
        <w:rPr>
          <w:b/>
          <w:bCs/>
          <w:color w:val="auto"/>
          <w:sz w:val="30"/>
          <w:szCs w:val="30"/>
        </w:rPr>
      </w:pPr>
      <w:r w:rsidRPr="00E87EC9">
        <w:rPr>
          <w:b/>
          <w:bCs/>
          <w:color w:val="auto"/>
          <w:sz w:val="30"/>
          <w:szCs w:val="30"/>
        </w:rPr>
        <w:t>Application:</w:t>
      </w:r>
    </w:p>
    <w:p w14:paraId="0694516C" w14:textId="6D478EB5" w:rsidR="00E87EC9" w:rsidRDefault="00564C31" w:rsidP="00E87EC9">
      <w:pPr>
        <w:rPr>
          <w:color w:val="auto"/>
          <w:sz w:val="24"/>
          <w:szCs w:val="24"/>
        </w:rPr>
      </w:pPr>
      <w:r>
        <w:rPr>
          <w:color w:val="auto"/>
          <w:sz w:val="24"/>
          <w:szCs w:val="24"/>
        </w:rPr>
        <w:t xml:space="preserve">By </w:t>
      </w:r>
      <w:r w:rsidR="00825F1F">
        <w:rPr>
          <w:color w:val="auto"/>
          <w:sz w:val="24"/>
          <w:szCs w:val="24"/>
        </w:rPr>
        <w:t xml:space="preserve">observing the lives of Abel and Enoch, it is clear that God is impressed not by </w:t>
      </w:r>
      <w:r w:rsidR="00825F1F">
        <w:rPr>
          <w:i/>
          <w:iCs/>
          <w:color w:val="auto"/>
          <w:sz w:val="24"/>
          <w:szCs w:val="24"/>
        </w:rPr>
        <w:t xml:space="preserve">function, </w:t>
      </w:r>
      <w:r w:rsidR="00825F1F">
        <w:rPr>
          <w:color w:val="auto"/>
          <w:sz w:val="24"/>
          <w:szCs w:val="24"/>
        </w:rPr>
        <w:t xml:space="preserve">but by </w:t>
      </w:r>
      <w:r w:rsidR="00825F1F">
        <w:rPr>
          <w:i/>
          <w:iCs/>
          <w:color w:val="auto"/>
          <w:sz w:val="24"/>
          <w:szCs w:val="24"/>
        </w:rPr>
        <w:t xml:space="preserve">faith.  </w:t>
      </w:r>
      <w:r w:rsidR="00825F1F">
        <w:rPr>
          <w:color w:val="auto"/>
          <w:sz w:val="24"/>
          <w:szCs w:val="24"/>
        </w:rPr>
        <w:t xml:space="preserve">Therefore, we must </w:t>
      </w:r>
      <w:r w:rsidR="00C038A7">
        <w:rPr>
          <w:color w:val="auto"/>
          <w:sz w:val="24"/>
          <w:szCs w:val="24"/>
        </w:rPr>
        <w:t xml:space="preserve">focus more on our </w:t>
      </w:r>
      <w:r w:rsidR="00C038A7" w:rsidRPr="007D3483">
        <w:rPr>
          <w:i/>
          <w:iCs/>
          <w:color w:val="auto"/>
          <w:sz w:val="24"/>
          <w:szCs w:val="24"/>
        </w:rPr>
        <w:t>motive</w:t>
      </w:r>
      <w:r w:rsidR="00C038A7">
        <w:rPr>
          <w:color w:val="auto"/>
          <w:sz w:val="24"/>
          <w:szCs w:val="24"/>
        </w:rPr>
        <w:t xml:space="preserve"> than our </w:t>
      </w:r>
      <w:r w:rsidR="00C038A7" w:rsidRPr="007D3483">
        <w:rPr>
          <w:i/>
          <w:iCs/>
          <w:color w:val="auto"/>
          <w:sz w:val="24"/>
          <w:szCs w:val="24"/>
        </w:rPr>
        <w:t>method</w:t>
      </w:r>
      <w:r w:rsidR="007D3483">
        <w:rPr>
          <w:color w:val="auto"/>
          <w:sz w:val="24"/>
          <w:szCs w:val="24"/>
        </w:rPr>
        <w:t xml:space="preserve">.  </w:t>
      </w:r>
    </w:p>
    <w:p w14:paraId="0C37815B" w14:textId="77777777" w:rsidR="00E2765E" w:rsidRDefault="00E2765E" w:rsidP="00E87EC9">
      <w:pPr>
        <w:rPr>
          <w:color w:val="auto"/>
          <w:sz w:val="24"/>
          <w:szCs w:val="24"/>
        </w:rPr>
      </w:pPr>
    </w:p>
    <w:p w14:paraId="0C0CE479" w14:textId="244904DC" w:rsidR="009062C2" w:rsidRPr="00FF550B" w:rsidRDefault="009062C2" w:rsidP="00E87EC9">
      <w:pPr>
        <w:rPr>
          <w:b/>
          <w:bCs/>
          <w:color w:val="auto"/>
          <w:sz w:val="30"/>
          <w:szCs w:val="30"/>
        </w:rPr>
      </w:pPr>
      <w:r w:rsidRPr="00FF550B">
        <w:rPr>
          <w:b/>
          <w:bCs/>
          <w:color w:val="auto"/>
          <w:sz w:val="30"/>
          <w:szCs w:val="30"/>
        </w:rPr>
        <w:t>Challenge:</w:t>
      </w:r>
    </w:p>
    <w:p w14:paraId="64ACEF6E" w14:textId="5382039C" w:rsidR="00FF550B" w:rsidRPr="00825F1F" w:rsidRDefault="00FF550B" w:rsidP="00E87EC9">
      <w:pPr>
        <w:rPr>
          <w:color w:val="auto"/>
          <w:sz w:val="24"/>
          <w:szCs w:val="24"/>
        </w:rPr>
      </w:pPr>
      <w:r>
        <w:rPr>
          <w:color w:val="auto"/>
          <w:sz w:val="24"/>
          <w:szCs w:val="24"/>
        </w:rPr>
        <w:t>Ste</w:t>
      </w:r>
      <w:r w:rsidR="00507F55">
        <w:rPr>
          <w:color w:val="auto"/>
          <w:sz w:val="24"/>
          <w:szCs w:val="24"/>
        </w:rPr>
        <w:t xml:space="preserve">p outside of your comfort zone and trust God to honor your sincere </w:t>
      </w:r>
      <w:r w:rsidR="00A27714">
        <w:rPr>
          <w:color w:val="auto"/>
          <w:sz w:val="24"/>
          <w:szCs w:val="24"/>
        </w:rPr>
        <w:t>desire to please Him</w:t>
      </w:r>
    </w:p>
    <w:p w14:paraId="122375A1" w14:textId="77777777" w:rsidR="00CB3EB9" w:rsidRDefault="00CB3EB9" w:rsidP="00A27714">
      <w:pPr>
        <w:jc w:val="center"/>
        <w:rPr>
          <w:b/>
          <w:bCs/>
          <w:i/>
          <w:iCs/>
          <w:color w:val="auto"/>
          <w:sz w:val="24"/>
          <w:szCs w:val="24"/>
        </w:rPr>
      </w:pPr>
    </w:p>
    <w:p w14:paraId="28583429" w14:textId="77777777" w:rsidR="00CB3EB9" w:rsidRDefault="00CB3EB9" w:rsidP="00A27714">
      <w:pPr>
        <w:jc w:val="center"/>
        <w:rPr>
          <w:b/>
          <w:bCs/>
          <w:i/>
          <w:iCs/>
          <w:color w:val="auto"/>
          <w:sz w:val="24"/>
          <w:szCs w:val="24"/>
        </w:rPr>
      </w:pPr>
    </w:p>
    <w:p w14:paraId="6E92775E" w14:textId="0C9C9C4A" w:rsidR="00AF41C1" w:rsidRPr="00A27714" w:rsidRDefault="00056041" w:rsidP="00056041">
      <w:pPr>
        <w:tabs>
          <w:tab w:val="center" w:pos="5400"/>
          <w:tab w:val="right" w:pos="10800"/>
        </w:tabs>
        <w:rPr>
          <w:b/>
          <w:bCs/>
          <w:i/>
          <w:iCs/>
          <w:sz w:val="24"/>
          <w:szCs w:val="24"/>
        </w:rPr>
      </w:pPr>
      <w:r>
        <w:rPr>
          <w:b/>
          <w:bCs/>
          <w:i/>
          <w:iCs/>
          <w:color w:val="auto"/>
          <w:sz w:val="24"/>
          <w:szCs w:val="24"/>
        </w:rPr>
        <w:tab/>
      </w:r>
      <w:r w:rsidR="00A27714" w:rsidRPr="00A27714">
        <w:rPr>
          <w:b/>
          <w:bCs/>
          <w:i/>
          <w:iCs/>
          <w:color w:val="auto"/>
          <w:sz w:val="24"/>
          <w:szCs w:val="24"/>
        </w:rPr>
        <w:t>“What are you doing that it will take faith to accomplish?” – Dr. E. Edward Jones</w:t>
      </w:r>
      <w:r>
        <w:rPr>
          <w:b/>
          <w:bCs/>
          <w:i/>
          <w:iCs/>
          <w:color w:val="auto"/>
          <w:sz w:val="24"/>
          <w:szCs w:val="24"/>
        </w:rPr>
        <w:tab/>
      </w:r>
    </w:p>
    <w:sectPr w:rsidR="00AF41C1" w:rsidRPr="00A27714" w:rsidSect="005019B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603F" w14:textId="77777777" w:rsidR="00A15EA5" w:rsidRDefault="00A15EA5">
      <w:pPr>
        <w:spacing w:before="0" w:after="0" w:line="240" w:lineRule="auto"/>
      </w:pPr>
      <w:r>
        <w:separator/>
      </w:r>
    </w:p>
  </w:endnote>
  <w:endnote w:type="continuationSeparator" w:id="0">
    <w:p w14:paraId="6ED2B2DE" w14:textId="77777777" w:rsidR="00A15EA5" w:rsidRDefault="00A15E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19D27" w14:textId="77777777" w:rsidR="00A15EA5" w:rsidRDefault="00A15EA5">
      <w:pPr>
        <w:spacing w:before="0" w:after="0" w:line="240" w:lineRule="auto"/>
      </w:pPr>
      <w:r>
        <w:separator/>
      </w:r>
    </w:p>
  </w:footnote>
  <w:footnote w:type="continuationSeparator" w:id="0">
    <w:p w14:paraId="041B4342" w14:textId="77777777" w:rsidR="00A15EA5" w:rsidRDefault="00A15EA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FA1E83"/>
    <w:multiLevelType w:val="hybridMultilevel"/>
    <w:tmpl w:val="F1E0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2"/>
  </w:num>
  <w:num w:numId="8" w16cid:durableId="892496727">
    <w:abstractNumId w:val="10"/>
  </w:num>
  <w:num w:numId="9" w16cid:durableId="101609319">
    <w:abstractNumId w:val="14"/>
  </w:num>
  <w:num w:numId="10" w16cid:durableId="729157751">
    <w:abstractNumId w:val="13"/>
  </w:num>
  <w:num w:numId="11" w16cid:durableId="1091585182">
    <w:abstractNumId w:val="16"/>
  </w:num>
  <w:num w:numId="12" w16cid:durableId="983392410">
    <w:abstractNumId w:val="15"/>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1385370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019"/>
    <w:rsid w:val="00004F18"/>
    <w:rsid w:val="0001061F"/>
    <w:rsid w:val="000409B0"/>
    <w:rsid w:val="00056041"/>
    <w:rsid w:val="000667D5"/>
    <w:rsid w:val="000711EA"/>
    <w:rsid w:val="0007375A"/>
    <w:rsid w:val="000748AA"/>
    <w:rsid w:val="00082257"/>
    <w:rsid w:val="000C1757"/>
    <w:rsid w:val="000C4EFB"/>
    <w:rsid w:val="00101A18"/>
    <w:rsid w:val="00151463"/>
    <w:rsid w:val="001638F6"/>
    <w:rsid w:val="00195D08"/>
    <w:rsid w:val="001966A6"/>
    <w:rsid w:val="001A2000"/>
    <w:rsid w:val="001F2C81"/>
    <w:rsid w:val="00206B7B"/>
    <w:rsid w:val="00242231"/>
    <w:rsid w:val="00247E01"/>
    <w:rsid w:val="002A3E57"/>
    <w:rsid w:val="002C3095"/>
    <w:rsid w:val="002E558B"/>
    <w:rsid w:val="00313E74"/>
    <w:rsid w:val="003209D6"/>
    <w:rsid w:val="00320B96"/>
    <w:rsid w:val="00334A73"/>
    <w:rsid w:val="003422FF"/>
    <w:rsid w:val="00344137"/>
    <w:rsid w:val="00346A63"/>
    <w:rsid w:val="00373D1E"/>
    <w:rsid w:val="00377B11"/>
    <w:rsid w:val="003F5990"/>
    <w:rsid w:val="00410026"/>
    <w:rsid w:val="00424DB5"/>
    <w:rsid w:val="00444C54"/>
    <w:rsid w:val="00453A29"/>
    <w:rsid w:val="004815C6"/>
    <w:rsid w:val="004952C4"/>
    <w:rsid w:val="004A5BDF"/>
    <w:rsid w:val="004D4F15"/>
    <w:rsid w:val="004F26D7"/>
    <w:rsid w:val="004F33BE"/>
    <w:rsid w:val="005019BD"/>
    <w:rsid w:val="00507F55"/>
    <w:rsid w:val="0051164F"/>
    <w:rsid w:val="0054664A"/>
    <w:rsid w:val="00561691"/>
    <w:rsid w:val="00564C31"/>
    <w:rsid w:val="00582024"/>
    <w:rsid w:val="005A004E"/>
    <w:rsid w:val="005A1C5A"/>
    <w:rsid w:val="005B0470"/>
    <w:rsid w:val="005B2390"/>
    <w:rsid w:val="005C76FA"/>
    <w:rsid w:val="005F5234"/>
    <w:rsid w:val="00623A80"/>
    <w:rsid w:val="00651DB3"/>
    <w:rsid w:val="006656AC"/>
    <w:rsid w:val="00685117"/>
    <w:rsid w:val="00690EFD"/>
    <w:rsid w:val="006B3D9E"/>
    <w:rsid w:val="006C33CA"/>
    <w:rsid w:val="006C7BF2"/>
    <w:rsid w:val="006F73B4"/>
    <w:rsid w:val="007021DE"/>
    <w:rsid w:val="00715EE4"/>
    <w:rsid w:val="00731CAE"/>
    <w:rsid w:val="00732607"/>
    <w:rsid w:val="0073495B"/>
    <w:rsid w:val="0074501E"/>
    <w:rsid w:val="00766DBB"/>
    <w:rsid w:val="00773D71"/>
    <w:rsid w:val="00790FF6"/>
    <w:rsid w:val="007A0B33"/>
    <w:rsid w:val="007A0EDC"/>
    <w:rsid w:val="007B0D15"/>
    <w:rsid w:val="007D3483"/>
    <w:rsid w:val="00800E57"/>
    <w:rsid w:val="00825F1F"/>
    <w:rsid w:val="00844483"/>
    <w:rsid w:val="00862A7D"/>
    <w:rsid w:val="00871009"/>
    <w:rsid w:val="00877EE7"/>
    <w:rsid w:val="00887691"/>
    <w:rsid w:val="00894573"/>
    <w:rsid w:val="008A2339"/>
    <w:rsid w:val="008C1F31"/>
    <w:rsid w:val="008C52CA"/>
    <w:rsid w:val="008E3019"/>
    <w:rsid w:val="00901F17"/>
    <w:rsid w:val="009062C2"/>
    <w:rsid w:val="0091303D"/>
    <w:rsid w:val="0093306D"/>
    <w:rsid w:val="00934F1C"/>
    <w:rsid w:val="009938E7"/>
    <w:rsid w:val="009A1E44"/>
    <w:rsid w:val="009D2231"/>
    <w:rsid w:val="00A122DB"/>
    <w:rsid w:val="00A15EA5"/>
    <w:rsid w:val="00A16604"/>
    <w:rsid w:val="00A27714"/>
    <w:rsid w:val="00A56A5C"/>
    <w:rsid w:val="00A62197"/>
    <w:rsid w:val="00AA0791"/>
    <w:rsid w:val="00AB13EF"/>
    <w:rsid w:val="00AD165F"/>
    <w:rsid w:val="00AF41C1"/>
    <w:rsid w:val="00AF7DF5"/>
    <w:rsid w:val="00B25067"/>
    <w:rsid w:val="00B47B7A"/>
    <w:rsid w:val="00B50267"/>
    <w:rsid w:val="00B646B8"/>
    <w:rsid w:val="00B9115C"/>
    <w:rsid w:val="00C038A7"/>
    <w:rsid w:val="00C15188"/>
    <w:rsid w:val="00C80BD4"/>
    <w:rsid w:val="00CA2A7D"/>
    <w:rsid w:val="00CB3EB9"/>
    <w:rsid w:val="00CF3A42"/>
    <w:rsid w:val="00D47B6C"/>
    <w:rsid w:val="00D5413C"/>
    <w:rsid w:val="00D72CAA"/>
    <w:rsid w:val="00DC07A3"/>
    <w:rsid w:val="00DD40C7"/>
    <w:rsid w:val="00E01948"/>
    <w:rsid w:val="00E11B8A"/>
    <w:rsid w:val="00E2765E"/>
    <w:rsid w:val="00E427EC"/>
    <w:rsid w:val="00E47672"/>
    <w:rsid w:val="00E648C4"/>
    <w:rsid w:val="00E87EC9"/>
    <w:rsid w:val="00EB55F3"/>
    <w:rsid w:val="00ED0EA7"/>
    <w:rsid w:val="00F56615"/>
    <w:rsid w:val="00F641F8"/>
    <w:rsid w:val="00F677F9"/>
    <w:rsid w:val="00FD1504"/>
    <w:rsid w:val="00FD6411"/>
    <w:rsid w:val="00FD6556"/>
    <w:rsid w:val="00FE1397"/>
    <w:rsid w:val="00FE22C2"/>
    <w:rsid w:val="00FF5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7B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uiPriority w:val="34"/>
    <w:semiHidden/>
    <w:qFormat/>
    <w:rsid w:val="000C4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AppData\Local\Microsoft\Office\16.0\DTS\en-US%7bF81544E7-07DE-45D7-9C90-3FE3A0FF0EF7%7d\%7b3717392C-3163-41B2-87EF-D989CA6C9EA2%7dtf1639293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D2B639B077445DAD8ADD42E136C62F"/>
        <w:category>
          <w:name w:val="General"/>
          <w:gallery w:val="placeholder"/>
        </w:category>
        <w:types>
          <w:type w:val="bbPlcHdr"/>
        </w:types>
        <w:behaviors>
          <w:behavior w:val="content"/>
        </w:behaviors>
        <w:guid w:val="{3930ECAD-2E3F-4FA4-B317-E3EDAD0EF331}"/>
      </w:docPartPr>
      <w:docPartBody>
        <w:p w:rsidR="006F3241" w:rsidRDefault="006F3241">
          <w:pPr>
            <w:pStyle w:val="3DD2B639B077445DAD8ADD42E136C62F"/>
          </w:pPr>
          <w:r w:rsidRPr="0074501E">
            <w:t>Appellate courts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86201173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241"/>
    <w:rsid w:val="00455B02"/>
    <w:rsid w:val="006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lang w:eastAsia="ja-JP"/>
      <w14:ligatures w14:val="none"/>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44546A" w:themeColor="text2"/>
      <w:spacing w:val="30"/>
      <w:kern w:val="28"/>
      <w:sz w:val="110"/>
      <w:szCs w:val="60"/>
      <w:lang w:eastAsia="ja-JP"/>
      <w14:ligatures w14:val="none"/>
    </w:rPr>
  </w:style>
  <w:style w:type="paragraph" w:customStyle="1" w:styleId="2422940A3E2949F884080F4BE1703C54">
    <w:name w:val="2422940A3E2949F884080F4BE1703C54"/>
  </w:style>
  <w:style w:type="paragraph" w:customStyle="1" w:styleId="0A3941F64E094793AB1607B12881CCDB">
    <w:name w:val="0A3941F64E094793AB1607B12881CCDB"/>
  </w:style>
  <w:style w:type="paragraph" w:styleId="ListBullet">
    <w:name w:val="List Bullet"/>
    <w:basedOn w:val="Normal"/>
    <w:uiPriority w:val="7"/>
    <w:pPr>
      <w:numPr>
        <w:numId w:val="1"/>
      </w:numPr>
      <w:spacing w:before="120" w:after="200" w:line="264" w:lineRule="auto"/>
    </w:pPr>
    <w:rPr>
      <w:color w:val="767171" w:themeColor="background2" w:themeShade="80"/>
      <w:kern w:val="0"/>
      <w:lang w:eastAsia="ja-JP"/>
      <w14:ligatures w14:val="none"/>
    </w:rPr>
  </w:style>
  <w:style w:type="paragraph" w:customStyle="1" w:styleId="3DD2B639B077445DAD8ADD42E136C62F">
    <w:name w:val="3DD2B639B077445DAD8ADD42E136C6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4.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{3717392C-3163-41B2-87EF-D989CA6C9EA2}tf16392938_win32.dotx</Template>
  <TotalTime>0</TotalTime>
  <Pages>2</Pages>
  <Words>363</Words>
  <Characters>2071</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&lt;Hebrews 11:4-5&gt; </vt:lpstr>
      <vt:lpstr>&lt;Abel – Genesis 4:1-16&gt;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2023-07-26T02:11:00Z</dcterms:created>
  <dcterms:modified xsi:type="dcterms:W3CDTF">2023-07-26T15:10:00Z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